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D4DF36" w14:textId="77777777" w:rsidR="002D564E" w:rsidRDefault="00000000">
      <w:pPr>
        <w:shd w:val="clear" w:color="auto" w:fill="FFFFFF"/>
        <w:spacing w:before="150" w:after="150" w:line="288" w:lineRule="atLeast"/>
        <w:jc w:val="center"/>
        <w:outlineLvl w:val="2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Протокол родительского собрания №1 </w:t>
      </w:r>
    </w:p>
    <w:p w14:paraId="3F83EEB0" w14:textId="77777777" w:rsidR="002D564E" w:rsidRDefault="00000000">
      <w:pPr>
        <w:shd w:val="clear" w:color="auto" w:fill="FFFFFF"/>
        <w:spacing w:before="150" w:after="150" w:line="288" w:lineRule="atLeast"/>
        <w:jc w:val="center"/>
        <w:outlineLvl w:val="2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от 19.09. 2024 года </w:t>
      </w:r>
    </w:p>
    <w:p w14:paraId="4368A822" w14:textId="77777777" w:rsidR="002D564E" w:rsidRDefault="00000000">
      <w:pPr>
        <w:shd w:val="clear" w:color="auto" w:fill="FFFFFF"/>
        <w:spacing w:before="150" w:after="150" w:line="288" w:lineRule="atLeast"/>
        <w:jc w:val="center"/>
        <w:outlineLvl w:val="2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на тему: «Семейные ценности – основа воспитания для школьников»</w:t>
      </w:r>
    </w:p>
    <w:p w14:paraId="21070429" w14:textId="77777777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Председатель: </w:t>
      </w:r>
      <w:proofErr w:type="spell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Чепилян</w:t>
      </w:r>
      <w:proofErr w:type="spell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С.А..</w:t>
      </w:r>
      <w:proofErr w:type="gramEnd"/>
    </w:p>
    <w:p w14:paraId="25374A46" w14:textId="77777777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Секретарь: Грешилова Е.С.</w:t>
      </w:r>
    </w:p>
    <w:p w14:paraId="55292DCE" w14:textId="77777777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Всего человек в группе: 26 чел.</w:t>
      </w:r>
    </w:p>
    <w:p w14:paraId="27CF1187" w14:textId="50AF6DAB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Присутствовали: 1</w:t>
      </w:r>
      <w:r w:rsidR="00A24223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4</w:t>
      </w: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чел.</w:t>
      </w:r>
    </w:p>
    <w:p w14:paraId="4DE02BC7" w14:textId="77777777" w:rsidR="002D564E" w:rsidRDefault="0000000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Повестка дня:</w:t>
      </w:r>
    </w:p>
    <w:p w14:paraId="2BFC52ED" w14:textId="77777777" w:rsidR="002D564E" w:rsidRDefault="00000000">
      <w:pPr>
        <w:pStyle w:val="af9"/>
        <w:numPr>
          <w:ilvl w:val="0"/>
          <w:numId w:val="1"/>
        </w:num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Нормативно – правовые и локальные документы. Режим учреждения. Размещение информации для родителей.</w:t>
      </w:r>
    </w:p>
    <w:p w14:paraId="0A061B94" w14:textId="58D11880" w:rsidR="002D564E" w:rsidRDefault="005D5E71">
      <w:pPr>
        <w:pStyle w:val="af9"/>
        <w:numPr>
          <w:ilvl w:val="0"/>
          <w:numId w:val="1"/>
        </w:num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Программа</w:t>
      </w:r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Разбор занятий по дням.</w:t>
      </w:r>
    </w:p>
    <w:p w14:paraId="3949815B" w14:textId="240D5325" w:rsidR="005D5E71" w:rsidRPr="005D5E71" w:rsidRDefault="005D5E71" w:rsidP="005D5E71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     3) </w:t>
      </w:r>
      <w:proofErr w:type="spell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ДОПы</w:t>
      </w:r>
      <w:proofErr w:type="spell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</w:p>
    <w:p w14:paraId="275CA933" w14:textId="3A767AE0" w:rsidR="002D564E" w:rsidRDefault="005D5E71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4</w:t>
      </w:r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) Возрастные особенности детей в возрасте 3-4 года. Кризис 3 лет.</w:t>
      </w:r>
    </w:p>
    <w:p w14:paraId="6233BFE2" w14:textId="77777777" w:rsidR="005D5E71" w:rsidRDefault="005D5E71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5</w:t>
      </w:r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) Разное. </w:t>
      </w:r>
    </w:p>
    <w:p w14:paraId="28D3D85B" w14:textId="792C5202" w:rsidR="002D564E" w:rsidRDefault="005D5E71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6) </w:t>
      </w:r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Вопросы родителей.</w:t>
      </w:r>
    </w:p>
    <w:p w14:paraId="621FD1D4" w14:textId="77777777" w:rsidR="002D564E" w:rsidRDefault="0000000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Слушали:</w:t>
      </w:r>
    </w:p>
    <w:p w14:paraId="79C1A9BF" w14:textId="77777777" w:rsidR="002D564E" w:rsidRDefault="00000000">
      <w:pPr>
        <w:pStyle w:val="af9"/>
        <w:numPr>
          <w:ilvl w:val="0"/>
          <w:numId w:val="4"/>
        </w:num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По первому вопросу слушали воспитателя </w:t>
      </w:r>
      <w:proofErr w:type="spell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Чепилян</w:t>
      </w:r>
      <w:proofErr w:type="spell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С.А., которая напомнила об основных документах, которые лежат в основе деятельности ДОУ. Напомнила о папке, где </w:t>
      </w:r>
      <w:proofErr w:type="gram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лежат  локальные</w:t>
      </w:r>
      <w:proofErr w:type="gram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акты учреждения, а также доступной информации на официальном сайте детского сада.  Светлана Алексеевна поблагодарила родителей за соблюдение режима и попросила быть такими же исполнительным по всем </w:t>
      </w:r>
      <w:proofErr w:type="gram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направлениям  сотрудничества</w:t>
      </w:r>
      <w:proofErr w:type="gram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(своевременная оплата, своевременный привод детей, активное участие во всех мероприятиях и т.п.).</w:t>
      </w:r>
    </w:p>
    <w:p w14:paraId="19ACEFA8" w14:textId="743E87C9" w:rsidR="002D564E" w:rsidRDefault="00000000" w:rsidP="005D5E71">
      <w:pPr>
        <w:shd w:val="clear" w:color="auto" w:fill="FFFFFF"/>
        <w:spacing w:before="225" w:after="225" w:line="240" w:lineRule="auto"/>
        <w:ind w:left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Поблагодарила родителей и родительский комитет за участие в жизнедеятельности д/с, за оказанную помощь в создании предметно-развивающей среды. </w:t>
      </w:r>
    </w:p>
    <w:p w14:paraId="1A72AF9D" w14:textId="3C5A2AE0" w:rsidR="002D564E" w:rsidRDefault="005D5E71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2 </w:t>
      </w:r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  <w:proofErr w:type="gramEnd"/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</w:t>
      </w:r>
      <w:proofErr w:type="gramStart"/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Заслушали  воспитателя</w:t>
      </w:r>
      <w:proofErr w:type="gramEnd"/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Елену Сергеевну, она  познакомила родителей с </w:t>
      </w: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программой. Проговорила, какие занятия проводятся с детьми во второй младшей группе, сориентировала в какие дни проходят занятия с музыкальным руководителем и инструктором по бассейну и педагогом по физической культуре.</w:t>
      </w:r>
    </w:p>
    <w:p w14:paraId="6541770B" w14:textId="3D276B03" w:rsidR="0061702F" w:rsidRDefault="0061702F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lastRenderedPageBreak/>
        <w:t>3. Вопрос по ДОП раскрыла Светлана Алексеевна. Она рассказала, какие были предложены дополнительные занятия на нашего возраста. Пояснила, как проходит оплата, в какие дни проходят занятия, сориентировала по времени.</w:t>
      </w:r>
    </w:p>
    <w:p w14:paraId="041E48FB" w14:textId="2F69A681" w:rsidR="005D5E71" w:rsidRDefault="005D5E71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4. Вопрос возрастных особенностей осветила Елена Сергеевна</w:t>
      </w:r>
      <w:r w:rsidR="00A24223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, которая кратко дала характеристику возраста. Затронула вопрос кризиса 3 лет. Обратила внимание родителей на значимость семьи в возрасте 3 лет. Было озвучено, что при возникновении сложностей с поведением ребенка в данный период, можно обратиться за консультацией к психологу детского сада </w:t>
      </w:r>
      <w:proofErr w:type="spellStart"/>
      <w:r w:rsidR="00A24223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Вализер</w:t>
      </w:r>
      <w:proofErr w:type="spellEnd"/>
      <w:r w:rsidR="00A24223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Елене Владимировне. </w:t>
      </w:r>
    </w:p>
    <w:p w14:paraId="29F13986" w14:textId="77777777" w:rsidR="005D5E71" w:rsidRDefault="005D5E71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14:paraId="119F2724" w14:textId="77777777" w:rsidR="00A24223" w:rsidRDefault="005D5E71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5</w:t>
      </w:r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. Разное. Воспитатель </w:t>
      </w:r>
      <w:proofErr w:type="spellStart"/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Чепилян</w:t>
      </w:r>
      <w:proofErr w:type="spellEnd"/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С.А. поблагодарила родителей и родительский комитет за отзывчивость и тесное взаимодействие в прошлом учебном году, проголосовали за оценку «удовлетворительно», </w:t>
      </w:r>
      <w:proofErr w:type="gramStart"/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был</w:t>
      </w:r>
      <w:r w:rsidR="00A24223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о</w:t>
      </w:r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 </w:t>
      </w:r>
      <w:r w:rsidR="00A24223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решено</w:t>
      </w:r>
      <w:proofErr w:type="gramEnd"/>
      <w:r w:rsidR="00A24223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оставить прежний</w:t>
      </w:r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состав родительского комитета, голосование прошло единодушно. Совместно с родителям </w:t>
      </w:r>
      <w:proofErr w:type="gramStart"/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был  обсужден</w:t>
      </w:r>
      <w:proofErr w:type="gramEnd"/>
      <w:r w:rsidR="00000000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 и составлен план работы на 1 полугодие, родители высказали свои пожелания по поводу подарков на дни рождения</w:t>
      </w:r>
      <w:r w:rsidR="00A24223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. </w:t>
      </w:r>
    </w:p>
    <w:p w14:paraId="3CC7DAA0" w14:textId="6D938DAF" w:rsidR="002D564E" w:rsidRDefault="00A24223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6. Проговорили </w:t>
      </w:r>
      <w:proofErr w:type="gram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вопросы</w:t>
      </w:r>
      <w:proofErr w:type="gram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касающиеся режимных моментов. Что ребенок может выполнять в возрасте 3 лет. </w:t>
      </w:r>
    </w:p>
    <w:p w14:paraId="5A1AF5A1" w14:textId="77777777" w:rsidR="002D564E" w:rsidRDefault="00000000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lang w:eastAsia="ru-RU"/>
        </w:rPr>
        <w:t>Постановили:</w:t>
      </w:r>
    </w:p>
    <w:p w14:paraId="574E0298" w14:textId="77777777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1. Принять к сведению информацию, представленную в ходе родительского собрания. </w:t>
      </w:r>
      <w:proofErr w:type="gram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Выполнять  и</w:t>
      </w:r>
      <w:proofErr w:type="gram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соблюдать все правила внутреннего распорядка работы учреждения. Продолжать вести тесное сотрудничество с детским садом.</w:t>
      </w:r>
    </w:p>
    <w:p w14:paraId="66C66AA4" w14:textId="6C37E383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Голосовали «за» 1</w:t>
      </w:r>
      <w:r w:rsidR="0061702F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4</w:t>
      </w: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чел</w:t>
      </w:r>
      <w:proofErr w:type="gram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, «против» 0 чел.</w:t>
      </w:r>
    </w:p>
    <w:p w14:paraId="3425A26F" w14:textId="77777777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4.  Признать работу родительского комитета в целом удовлетворительной</w:t>
      </w:r>
      <w:proofErr w:type="gram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, Утвердить</w:t>
      </w:r>
      <w:proofErr w:type="gram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действующий состав родительского комитета:</w:t>
      </w:r>
    </w:p>
    <w:p w14:paraId="22D53CD7" w14:textId="77777777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Макурина</w:t>
      </w:r>
      <w:proofErr w:type="spell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Дарья Владиславовна - председатель, Чалкова Анна, </w:t>
      </w:r>
      <w:proofErr w:type="spell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Чеканникова</w:t>
      </w:r>
      <w:proofErr w:type="spell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Наталья Сергеевна, </w:t>
      </w:r>
      <w:proofErr w:type="spell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Скультецкая</w:t>
      </w:r>
      <w:proofErr w:type="spell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Наталья Юрьевна. </w:t>
      </w:r>
    </w:p>
    <w:p w14:paraId="698BC6A4" w14:textId="17B3ED23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Голосовали «</w:t>
      </w:r>
      <w:proofErr w:type="gram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за»  1</w:t>
      </w:r>
      <w:r w:rsidR="0061702F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4</w:t>
      </w:r>
      <w:proofErr w:type="gram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чел, «против» 0 чел.</w:t>
      </w:r>
    </w:p>
    <w:p w14:paraId="325066CF" w14:textId="77777777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Утвердить план совместной работы и мероприятий на 1 полугодие.</w:t>
      </w:r>
    </w:p>
    <w:p w14:paraId="5184D5E2" w14:textId="60500DA3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Голосовали «</w:t>
      </w:r>
      <w:proofErr w:type="gram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за»  1</w:t>
      </w:r>
      <w:r w:rsidR="0061702F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4</w:t>
      </w:r>
      <w:proofErr w:type="gram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чел, «против» 0 чел.</w:t>
      </w:r>
    </w:p>
    <w:p w14:paraId="700E3244" w14:textId="77777777" w:rsidR="002D564E" w:rsidRDefault="002D564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14:paraId="6BAB3B82" w14:textId="77777777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Председатель собрания: </w:t>
      </w:r>
      <w:proofErr w:type="spellStart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Чепилян</w:t>
      </w:r>
      <w:proofErr w:type="spellEnd"/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С.А. </w:t>
      </w:r>
    </w:p>
    <w:p w14:paraId="2316DE25" w14:textId="77777777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Секретарь: Грешилова Е.С.</w:t>
      </w:r>
    </w:p>
    <w:p w14:paraId="3F54E4EB" w14:textId="77777777" w:rsidR="002D564E" w:rsidRDefault="002D564E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14:paraId="36DEDD0B" w14:textId="77777777" w:rsidR="002D564E" w:rsidRDefault="0000000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Список родителей прилагается</w:t>
      </w:r>
    </w:p>
    <w:p w14:paraId="1ED2C863" w14:textId="77777777" w:rsidR="002D564E" w:rsidRDefault="002D564E">
      <w:pPr>
        <w:rPr>
          <w:rFonts w:ascii="Times New Roman" w:hAnsi="Times New Roman" w:cs="Times New Roman"/>
        </w:rPr>
      </w:pPr>
    </w:p>
    <w:sectPr w:rsidR="002D564E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18892F" w14:textId="77777777" w:rsidR="00C87E20" w:rsidRDefault="00C87E20">
      <w:pPr>
        <w:spacing w:after="0" w:line="240" w:lineRule="auto"/>
      </w:pPr>
      <w:r>
        <w:separator/>
      </w:r>
    </w:p>
  </w:endnote>
  <w:endnote w:type="continuationSeparator" w:id="0">
    <w:p w14:paraId="427D034A" w14:textId="77777777" w:rsidR="00C87E20" w:rsidRDefault="00C87E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A5B794" w14:textId="77777777" w:rsidR="00C87E20" w:rsidRDefault="00C87E20">
      <w:pPr>
        <w:spacing w:after="0" w:line="240" w:lineRule="auto"/>
      </w:pPr>
      <w:r>
        <w:separator/>
      </w:r>
    </w:p>
  </w:footnote>
  <w:footnote w:type="continuationSeparator" w:id="0">
    <w:p w14:paraId="5D5E2C1D" w14:textId="77777777" w:rsidR="00C87E20" w:rsidRDefault="00C87E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291795"/>
    <w:multiLevelType w:val="hybridMultilevel"/>
    <w:tmpl w:val="B1A23F9A"/>
    <w:lvl w:ilvl="0" w:tplc="72FE08AA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D48220C2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8B4D60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504A7A00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D8BC36A2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612C2C4A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788CFDB8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6F07D56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E8102AA2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BB30AD7"/>
    <w:multiLevelType w:val="hybridMultilevel"/>
    <w:tmpl w:val="089230C6"/>
    <w:lvl w:ilvl="0" w:tplc="A5C284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B2FAD708">
      <w:start w:val="1"/>
      <w:numFmt w:val="lowerLetter"/>
      <w:lvlText w:val="%2."/>
      <w:lvlJc w:val="left"/>
      <w:pPr>
        <w:ind w:left="1440" w:hanging="360"/>
      </w:pPr>
    </w:lvl>
    <w:lvl w:ilvl="2" w:tplc="C94E462C">
      <w:start w:val="1"/>
      <w:numFmt w:val="lowerRoman"/>
      <w:lvlText w:val="%3."/>
      <w:lvlJc w:val="right"/>
      <w:pPr>
        <w:ind w:left="2160" w:hanging="180"/>
      </w:pPr>
    </w:lvl>
    <w:lvl w:ilvl="3" w:tplc="6B8EC320">
      <w:start w:val="1"/>
      <w:numFmt w:val="decimal"/>
      <w:lvlText w:val="%4."/>
      <w:lvlJc w:val="left"/>
      <w:pPr>
        <w:ind w:left="2880" w:hanging="360"/>
      </w:pPr>
    </w:lvl>
    <w:lvl w:ilvl="4" w:tplc="3B602622">
      <w:start w:val="1"/>
      <w:numFmt w:val="lowerLetter"/>
      <w:lvlText w:val="%5."/>
      <w:lvlJc w:val="left"/>
      <w:pPr>
        <w:ind w:left="3600" w:hanging="360"/>
      </w:pPr>
    </w:lvl>
    <w:lvl w:ilvl="5" w:tplc="4F96B98E">
      <w:start w:val="1"/>
      <w:numFmt w:val="lowerRoman"/>
      <w:lvlText w:val="%6."/>
      <w:lvlJc w:val="right"/>
      <w:pPr>
        <w:ind w:left="4320" w:hanging="180"/>
      </w:pPr>
    </w:lvl>
    <w:lvl w:ilvl="6" w:tplc="3266C508">
      <w:start w:val="1"/>
      <w:numFmt w:val="decimal"/>
      <w:lvlText w:val="%7."/>
      <w:lvlJc w:val="left"/>
      <w:pPr>
        <w:ind w:left="5040" w:hanging="360"/>
      </w:pPr>
    </w:lvl>
    <w:lvl w:ilvl="7" w:tplc="6E401B50">
      <w:start w:val="1"/>
      <w:numFmt w:val="lowerLetter"/>
      <w:lvlText w:val="%8."/>
      <w:lvlJc w:val="left"/>
      <w:pPr>
        <w:ind w:left="5760" w:hanging="360"/>
      </w:pPr>
    </w:lvl>
    <w:lvl w:ilvl="8" w:tplc="35EE5892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357945"/>
    <w:multiLevelType w:val="hybridMultilevel"/>
    <w:tmpl w:val="27321588"/>
    <w:lvl w:ilvl="0" w:tplc="4A7016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F4E96A8">
      <w:start w:val="1"/>
      <w:numFmt w:val="lowerLetter"/>
      <w:lvlText w:val="%2."/>
      <w:lvlJc w:val="left"/>
      <w:pPr>
        <w:ind w:left="1440" w:hanging="360"/>
      </w:pPr>
    </w:lvl>
    <w:lvl w:ilvl="2" w:tplc="12BE6C94">
      <w:start w:val="1"/>
      <w:numFmt w:val="lowerRoman"/>
      <w:lvlText w:val="%3."/>
      <w:lvlJc w:val="right"/>
      <w:pPr>
        <w:ind w:left="2160" w:hanging="180"/>
      </w:pPr>
    </w:lvl>
    <w:lvl w:ilvl="3" w:tplc="DA2C6B2E">
      <w:start w:val="1"/>
      <w:numFmt w:val="decimal"/>
      <w:lvlText w:val="%4."/>
      <w:lvlJc w:val="left"/>
      <w:pPr>
        <w:ind w:left="2880" w:hanging="360"/>
      </w:pPr>
    </w:lvl>
    <w:lvl w:ilvl="4" w:tplc="57D6208A">
      <w:start w:val="1"/>
      <w:numFmt w:val="lowerLetter"/>
      <w:lvlText w:val="%5."/>
      <w:lvlJc w:val="left"/>
      <w:pPr>
        <w:ind w:left="3600" w:hanging="360"/>
      </w:pPr>
    </w:lvl>
    <w:lvl w:ilvl="5" w:tplc="B3E6ECB2">
      <w:start w:val="1"/>
      <w:numFmt w:val="lowerRoman"/>
      <w:lvlText w:val="%6."/>
      <w:lvlJc w:val="right"/>
      <w:pPr>
        <w:ind w:left="4320" w:hanging="180"/>
      </w:pPr>
    </w:lvl>
    <w:lvl w:ilvl="6" w:tplc="160AD958">
      <w:start w:val="1"/>
      <w:numFmt w:val="decimal"/>
      <w:lvlText w:val="%7."/>
      <w:lvlJc w:val="left"/>
      <w:pPr>
        <w:ind w:left="5040" w:hanging="360"/>
      </w:pPr>
    </w:lvl>
    <w:lvl w:ilvl="7" w:tplc="9AB23636">
      <w:start w:val="1"/>
      <w:numFmt w:val="lowerLetter"/>
      <w:lvlText w:val="%8."/>
      <w:lvlJc w:val="left"/>
      <w:pPr>
        <w:ind w:left="5760" w:hanging="360"/>
      </w:pPr>
    </w:lvl>
    <w:lvl w:ilvl="8" w:tplc="1AC0A4B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9813AB"/>
    <w:multiLevelType w:val="hybridMultilevel"/>
    <w:tmpl w:val="6968591C"/>
    <w:lvl w:ilvl="0" w:tplc="1ED05454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A8F2BE6C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A6DAAC3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A6DA78CA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6FAA6A8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D74C0C82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2F0DDC2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682E4C2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97622200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215240283">
    <w:abstractNumId w:val="1"/>
  </w:num>
  <w:num w:numId="2" w16cid:durableId="1108965600">
    <w:abstractNumId w:val="3"/>
  </w:num>
  <w:num w:numId="3" w16cid:durableId="2092660127">
    <w:abstractNumId w:val="0"/>
  </w:num>
  <w:num w:numId="4" w16cid:durableId="15364574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EF5"/>
    <w:rsid w:val="002D564E"/>
    <w:rsid w:val="0032055A"/>
    <w:rsid w:val="003C3EF5"/>
    <w:rsid w:val="005D5E71"/>
    <w:rsid w:val="0061702F"/>
    <w:rsid w:val="00A24223"/>
    <w:rsid w:val="00B078BA"/>
    <w:rsid w:val="00C87E20"/>
    <w:rsid w:val="00FE0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E808E"/>
  <w15:docId w15:val="{9C534408-EE46-4371-831A-CF44B0E99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&#1055;&#1088;&#1086;&#1090;&#1086;&#1082;&#1086;&#1083;%20&#1088;&#1086;&#1076;&#1080;&#1090;&#1077;&#1083;&#1100;&#1089;&#1082;&#1086;&#1075;&#1086;%20&#1089;&#1086;&#1073;&#1088;&#1072;&#1085;&#1080;&#1103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Протокол родительского собрания</Template>
  <TotalTime>21</TotalTime>
  <Pages>1</Pages>
  <Words>495</Words>
  <Characters>2825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2024-09-24T15:10:00Z</cp:lastPrinted>
  <dcterms:created xsi:type="dcterms:W3CDTF">2024-09-24T04:16:00Z</dcterms:created>
  <dcterms:modified xsi:type="dcterms:W3CDTF">2024-09-24T15:10:00Z</dcterms:modified>
</cp:coreProperties>
</file>